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1D0F08" w:rsidRDefault="004D4BE8" w:rsidP="0089455D">
      <w:pPr>
        <w:pBdr>
          <w:top w:val="nil"/>
          <w:left w:val="nil"/>
          <w:bottom w:val="nil"/>
          <w:right w:val="nil"/>
          <w:between w:val="nil"/>
          <w:bar w:val="nil"/>
        </w:pBdr>
        <w:ind w:right="-1"/>
        <w:jc w:val="right"/>
      </w:pPr>
      <w:r>
        <w:t>18.04.2019</w:t>
      </w:r>
    </w:p>
    <w:p w:rsidR="007B1DC4" w:rsidRDefault="007B1DC4" w:rsidP="0089455D">
      <w:pPr>
        <w:pBdr>
          <w:top w:val="nil"/>
          <w:left w:val="nil"/>
          <w:bottom w:val="nil"/>
          <w:right w:val="nil"/>
          <w:between w:val="nil"/>
          <w:bar w:val="nil"/>
        </w:pBdr>
        <w:ind w:right="-1"/>
        <w:jc w:val="right"/>
      </w:pPr>
    </w:p>
    <w:p w:rsidR="004D4BE8" w:rsidRPr="004D4BE8" w:rsidRDefault="00D8738A" w:rsidP="004D4BE8">
      <w:pPr>
        <w:rPr>
          <w:rFonts w:cs="Calibri"/>
          <w:sz w:val="26"/>
          <w:szCs w:val="26"/>
        </w:rPr>
      </w:pPr>
      <w:r>
        <w:rPr>
          <w:b/>
          <w:bCs/>
          <w:sz w:val="26"/>
          <w:szCs w:val="26"/>
        </w:rPr>
        <w:t>STIHL Tirol staff to receive a performance bonus</w:t>
      </w:r>
    </w:p>
    <w:p w:rsidR="004D4BE8" w:rsidRDefault="004D4BE8" w:rsidP="004D4BE8">
      <w:pPr>
        <w:jc w:val="both"/>
        <w:rPr>
          <w:rFonts w:cs="Calibri"/>
        </w:rPr>
      </w:pPr>
      <w:r>
        <w:t> </w:t>
      </w:r>
    </w:p>
    <w:p w:rsidR="004D4BE8" w:rsidRPr="00390D50" w:rsidRDefault="00390D50" w:rsidP="004D4BE8">
      <w:r>
        <w:t xml:space="preserve">This year, the garden equipment manufacturer STIHL Tirol, a company of the German STIHL Group, is allocating its employees a share of </w:t>
      </w:r>
      <w:r w:rsidR="0052252C">
        <w:t>its</w:t>
      </w:r>
      <w:r>
        <w:t xml:space="preserve"> operating profit by paying staff a voluntary performance bonus. Staff will receive an average gross bonus of 1000 euros. Clemens Schaller, the Managing Director of STIHL Tirol, emphasises that: "The performance bonus is also our way of thanking our employees for their work and commitment at our site in Langkampfen, without which we would not have been able to achieve such success.</w:t>
      </w:r>
      <w:r w:rsidR="004D4BE8">
        <w:t>"</w:t>
      </w:r>
    </w:p>
    <w:p w:rsidR="004D4BE8" w:rsidRDefault="004D4BE8" w:rsidP="004D4BE8">
      <w:pPr>
        <w:rPr>
          <w:rFonts w:cs="Arial"/>
          <w:szCs w:val="22"/>
        </w:rPr>
      </w:pPr>
    </w:p>
    <w:p w:rsidR="004D4BE8" w:rsidRPr="00A32698" w:rsidRDefault="00A32698" w:rsidP="00A32698">
      <w:r>
        <w:t xml:space="preserve">The voluntary performance bonus forms part of a package of attractive employee benefits that STIHL Tirol offers </w:t>
      </w:r>
      <w:r w:rsidR="00E677AA">
        <w:t xml:space="preserve">its </w:t>
      </w:r>
      <w:r>
        <w:t>staff</w:t>
      </w:r>
      <w:r w:rsidR="004D4BE8">
        <w:t xml:space="preserve">. </w:t>
      </w:r>
      <w:r w:rsidRPr="00A32698">
        <w:t>In addition to the company pension scheme, these benefits also include a voluntary travel allowance or an in-house canteen with reduced food prices.</w:t>
      </w:r>
    </w:p>
    <w:p w:rsidR="004D4BE8" w:rsidRDefault="004D4BE8" w:rsidP="004D4BE8">
      <w:pPr>
        <w:rPr>
          <w:rFonts w:cs="Arial"/>
          <w:szCs w:val="22"/>
        </w:rPr>
      </w:pPr>
    </w:p>
    <w:p w:rsidR="004D4BE8" w:rsidRDefault="004D4BE8" w:rsidP="004D4BE8">
      <w:pPr>
        <w:rPr>
          <w:rFonts w:ascii="Times New Roman" w:hAnsi="Times New Roman" w:cs="Calibri"/>
          <w:szCs w:val="22"/>
        </w:rPr>
      </w:pPr>
      <w:r>
        <w:t>Information about STIHL Tirol:</w:t>
      </w:r>
    </w:p>
    <w:p w:rsidR="004D4BE8" w:rsidRDefault="004D4BE8" w:rsidP="0051227C">
      <w:pPr>
        <w:rPr>
          <w:rFonts w:cs="Calibri"/>
          <w:szCs w:val="22"/>
        </w:rPr>
      </w:pPr>
      <w:r>
        <w:t>STIHL Tirol GmbH is a wholly owned subsidiary of the STIHL Group</w:t>
      </w:r>
      <w:r w:rsidR="0051227C">
        <w:t xml:space="preserve"> and is</w:t>
      </w:r>
      <w:r>
        <w:t xml:space="preserve"> based in Langkampfen, Austria. </w:t>
      </w:r>
      <w:r w:rsidR="0051227C">
        <w:t>Cordless products are produced at this site and STIHL Tirol is also a centre of excellence for ground-based gardening tools, which are produced and co-developed in Langkampfen</w:t>
      </w:r>
      <w:r>
        <w:t>. In 2017, the company employed 480 people.</w:t>
      </w:r>
    </w:p>
    <w:p w:rsidR="004D4BE8" w:rsidRDefault="004D4BE8" w:rsidP="004D4BE8">
      <w:pPr>
        <w:rPr>
          <w:rFonts w:cs="Calibri"/>
          <w:szCs w:val="22"/>
        </w:rPr>
      </w:pPr>
      <w:r>
        <w:t> </w:t>
      </w:r>
    </w:p>
    <w:p w:rsidR="004D4BE8" w:rsidRDefault="004D4BE8" w:rsidP="004D4BE8">
      <w:pPr>
        <w:rPr>
          <w:rFonts w:cs="Arial"/>
          <w:color w:val="000000"/>
          <w:szCs w:val="22"/>
        </w:rPr>
      </w:pPr>
      <w:r>
        <w:rPr>
          <w:color w:val="000000"/>
        </w:rPr>
        <w:t>STIHL company profile:</w:t>
      </w:r>
      <w:bookmarkStart w:id="0" w:name="_GoBack"/>
      <w:bookmarkEnd w:id="0"/>
      <w:r>
        <w:rPr>
          <w:rFonts w:cs="Arial"/>
          <w:bCs/>
          <w:color w:val="000000"/>
          <w:szCs w:val="22"/>
        </w:rPr>
        <w:br/>
      </w: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38 sales and marketing STIHL subsidiaries, around 120 importers and more than 45,000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2017, STIHL had 15,875 employees worldwide and a turnover of € 3.8 billion.</w:t>
      </w:r>
    </w:p>
    <w:p w:rsidR="001271FB" w:rsidRDefault="001271FB" w:rsidP="004D4BE8">
      <w:pPr>
        <w:autoSpaceDE w:val="0"/>
        <w:autoSpaceDN w:val="0"/>
        <w:adjustRightInd w:val="0"/>
        <w:rPr>
          <w:rFonts w:cs="Arial"/>
          <w:szCs w:val="22"/>
        </w:rPr>
      </w:pPr>
    </w:p>
    <w:p w:rsidR="00EB5B7D" w:rsidRDefault="00EB5B7D"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t xml:space="preserve">Image "STIHL_Tirol_bonus": </w:t>
      </w:r>
    </w:p>
    <w:p w:rsidR="004D4BE8" w:rsidRDefault="0051227C" w:rsidP="004D4BE8">
      <w:pPr>
        <w:autoSpaceDE w:val="0"/>
        <w:autoSpaceDN w:val="0"/>
        <w:adjustRightInd w:val="0"/>
        <w:rPr>
          <w:rFonts w:cs="Arial"/>
          <w:szCs w:val="22"/>
        </w:rPr>
      </w:pPr>
      <w:r w:rsidRPr="0051227C">
        <w:t>STIHL Tirol staff benefit from a performance bonus and a number of other employee benefits provided b</w:t>
      </w:r>
      <w:r>
        <w:t>y the Langkampfen-based company</w:t>
      </w:r>
      <w:r w:rsidR="004D4BE8">
        <w:t>.</w:t>
      </w:r>
    </w:p>
    <w:p w:rsidR="004D4BE8" w:rsidRDefault="004D4BE8" w:rsidP="004D4BE8">
      <w:pPr>
        <w:autoSpaceDE w:val="0"/>
        <w:autoSpaceDN w:val="0"/>
        <w:adjustRightInd w:val="0"/>
        <w:rPr>
          <w:rFonts w:cs="Arial"/>
          <w:szCs w:val="22"/>
        </w:rPr>
      </w:pPr>
    </w:p>
    <w:p w:rsidR="004D4BE8" w:rsidRDefault="004D4BE8" w:rsidP="00431406">
      <w:pPr>
        <w:autoSpaceDE w:val="0"/>
        <w:autoSpaceDN w:val="0"/>
        <w:adjustRightInd w:val="0"/>
        <w:rPr>
          <w:rFonts w:cs="Arial"/>
          <w:b/>
          <w:sz w:val="26"/>
          <w:szCs w:val="26"/>
        </w:rPr>
      </w:pPr>
      <w:r>
        <w:t>(Image: reprint free of charge)</w:t>
      </w:r>
    </w:p>
    <w:sectPr w:rsidR="004D4BE8"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76C" w:rsidRDefault="0065576C" w:rsidP="00B00E08">
      <w:r>
        <w:separator/>
      </w:r>
    </w:p>
  </w:endnote>
  <w:endnote w:type="continuationSeparator" w:id="0">
    <w:p w:rsidR="0065576C" w:rsidRDefault="0065576C"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76C" w:rsidRDefault="0065576C" w:rsidP="00B00E08">
      <w:r>
        <w:separator/>
      </w:r>
    </w:p>
  </w:footnote>
  <w:footnote w:type="continuationSeparator" w:id="0">
    <w:p w:rsidR="0065576C" w:rsidRDefault="0065576C"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attachedTemplate r:id="rId1"/>
  <w:defaultTabStop w:val="720"/>
  <w:hyphenationZone w:val="425"/>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66D7F"/>
    <w:rsid w:val="0009081B"/>
    <w:rsid w:val="000B424E"/>
    <w:rsid w:val="000D3D52"/>
    <w:rsid w:val="000D5F2C"/>
    <w:rsid w:val="00105218"/>
    <w:rsid w:val="00122F70"/>
    <w:rsid w:val="001271FB"/>
    <w:rsid w:val="00145A2C"/>
    <w:rsid w:val="00152D1F"/>
    <w:rsid w:val="001B016F"/>
    <w:rsid w:val="001B505F"/>
    <w:rsid w:val="001D0F08"/>
    <w:rsid w:val="001D48BA"/>
    <w:rsid w:val="001E0E5E"/>
    <w:rsid w:val="001F0A22"/>
    <w:rsid w:val="0021221F"/>
    <w:rsid w:val="002159FB"/>
    <w:rsid w:val="00232D9F"/>
    <w:rsid w:val="00235C74"/>
    <w:rsid w:val="002448D8"/>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90D50"/>
    <w:rsid w:val="003A7954"/>
    <w:rsid w:val="003B0EE0"/>
    <w:rsid w:val="00417DE6"/>
    <w:rsid w:val="00421659"/>
    <w:rsid w:val="00421CDE"/>
    <w:rsid w:val="00431406"/>
    <w:rsid w:val="00450CEA"/>
    <w:rsid w:val="00472D5D"/>
    <w:rsid w:val="004C1E7C"/>
    <w:rsid w:val="004D4BE8"/>
    <w:rsid w:val="004E2C4F"/>
    <w:rsid w:val="004F2DCA"/>
    <w:rsid w:val="004F3D8B"/>
    <w:rsid w:val="0051227C"/>
    <w:rsid w:val="0051680C"/>
    <w:rsid w:val="0052252C"/>
    <w:rsid w:val="00532600"/>
    <w:rsid w:val="005501D1"/>
    <w:rsid w:val="00556EF5"/>
    <w:rsid w:val="005673C7"/>
    <w:rsid w:val="005A0741"/>
    <w:rsid w:val="005B61CE"/>
    <w:rsid w:val="005C2962"/>
    <w:rsid w:val="005D1119"/>
    <w:rsid w:val="005F2BFC"/>
    <w:rsid w:val="00614556"/>
    <w:rsid w:val="00620CD7"/>
    <w:rsid w:val="00635DD8"/>
    <w:rsid w:val="00636F0B"/>
    <w:rsid w:val="00643F5D"/>
    <w:rsid w:val="0065576C"/>
    <w:rsid w:val="0067455E"/>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7C1981"/>
    <w:rsid w:val="008066A1"/>
    <w:rsid w:val="00807761"/>
    <w:rsid w:val="00832DC8"/>
    <w:rsid w:val="00837C11"/>
    <w:rsid w:val="00886706"/>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68D2"/>
    <w:rsid w:val="00A07D0F"/>
    <w:rsid w:val="00A16010"/>
    <w:rsid w:val="00A25593"/>
    <w:rsid w:val="00A30E4D"/>
    <w:rsid w:val="00A32698"/>
    <w:rsid w:val="00A4634D"/>
    <w:rsid w:val="00A61E29"/>
    <w:rsid w:val="00A81EC3"/>
    <w:rsid w:val="00A8749D"/>
    <w:rsid w:val="00AA2C9C"/>
    <w:rsid w:val="00AA5531"/>
    <w:rsid w:val="00AB4A31"/>
    <w:rsid w:val="00AC394E"/>
    <w:rsid w:val="00AF7B1C"/>
    <w:rsid w:val="00B00E08"/>
    <w:rsid w:val="00B17A63"/>
    <w:rsid w:val="00B34E6C"/>
    <w:rsid w:val="00B36E3D"/>
    <w:rsid w:val="00B45D72"/>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55866"/>
    <w:rsid w:val="00C877DB"/>
    <w:rsid w:val="00CD56DC"/>
    <w:rsid w:val="00CF6DCD"/>
    <w:rsid w:val="00D237C2"/>
    <w:rsid w:val="00D34478"/>
    <w:rsid w:val="00D37045"/>
    <w:rsid w:val="00D42F08"/>
    <w:rsid w:val="00D44D7C"/>
    <w:rsid w:val="00D60852"/>
    <w:rsid w:val="00D628FD"/>
    <w:rsid w:val="00D73AEB"/>
    <w:rsid w:val="00D77BCA"/>
    <w:rsid w:val="00D8738A"/>
    <w:rsid w:val="00DB0759"/>
    <w:rsid w:val="00DC073E"/>
    <w:rsid w:val="00DE6E57"/>
    <w:rsid w:val="00DF69BD"/>
    <w:rsid w:val="00E024A3"/>
    <w:rsid w:val="00E40668"/>
    <w:rsid w:val="00E45612"/>
    <w:rsid w:val="00E604B3"/>
    <w:rsid w:val="00E677AA"/>
    <w:rsid w:val="00E922E7"/>
    <w:rsid w:val="00EA1FC8"/>
    <w:rsid w:val="00EB3ACB"/>
    <w:rsid w:val="00EB5B7D"/>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83128211-31C9-4D77-9967-3C318F9E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4184C-0D5E-45F1-8AF7-634D816E7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1</Pages>
  <Words>310</Words>
  <Characters>1954</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AT/LPS-ml Ladstätter, Martina</cp:lastModifiedBy>
  <cp:revision>2</cp:revision>
  <cp:lastPrinted>2014-03-26T13:36:00Z</cp:lastPrinted>
  <dcterms:created xsi:type="dcterms:W3CDTF">2019-04-25T09:15:00Z</dcterms:created>
  <dcterms:modified xsi:type="dcterms:W3CDTF">2019-04-25T09:15:00Z</dcterms:modified>
  <cp:category>FO</cp:category>
</cp:coreProperties>
</file>